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980" w:rsidRDefault="00047980" w:rsidP="00F05967">
      <w:pPr>
        <w:spacing w:after="0"/>
        <w:rPr>
          <w:b/>
          <w:sz w:val="24"/>
          <w:szCs w:val="24"/>
        </w:rPr>
        <w:sectPr w:rsidR="00047980" w:rsidSect="00F0596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F6831">
        <w:rPr>
          <w:b/>
          <w:noProof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513pt;height:20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">
            <v:imagedata r:id="rId5" o:title="" croptop="-1298f" cropbottom="-1433f" cropleft="-927f" cropright="-966f"/>
            <o:lock v:ext="edit" aspectratio="f"/>
          </v:shape>
        </w:pict>
      </w:r>
    </w:p>
    <w:p w:rsidR="00047980" w:rsidRPr="00F536C7" w:rsidRDefault="00047980" w:rsidP="00F05967">
      <w:pPr>
        <w:spacing w:after="0"/>
        <w:rPr>
          <w:b/>
          <w:sz w:val="24"/>
          <w:szCs w:val="24"/>
        </w:rPr>
      </w:pPr>
      <w:r w:rsidRPr="00F536C7">
        <w:rPr>
          <w:b/>
          <w:sz w:val="24"/>
          <w:szCs w:val="24"/>
        </w:rPr>
        <w:t>Course Overview</w:t>
      </w:r>
    </w:p>
    <w:p w:rsidR="00047980" w:rsidRPr="007921FE" w:rsidRDefault="00047980" w:rsidP="007921FE">
      <w:pPr>
        <w:spacing w:after="0"/>
        <w:jc w:val="both"/>
        <w:rPr>
          <w:sz w:val="20"/>
          <w:szCs w:val="20"/>
        </w:rPr>
      </w:pPr>
      <w:r w:rsidRPr="001324DD">
        <w:rPr>
          <w:sz w:val="20"/>
          <w:szCs w:val="20"/>
        </w:rPr>
        <w:t xml:space="preserve">Success and performance in </w:t>
      </w:r>
      <w:r>
        <w:rPr>
          <w:sz w:val="20"/>
          <w:szCs w:val="20"/>
        </w:rPr>
        <w:t xml:space="preserve">the classroom requires more than just good teaching skills and experience, both of which have served teaching professionals well in the past. </w:t>
      </w:r>
      <w:r w:rsidRPr="007921FE">
        <w:rPr>
          <w:sz w:val="20"/>
          <w:szCs w:val="20"/>
        </w:rPr>
        <w:t>To succeed in today’s challenging environment, teachers require a new set of skills for understanding and positively managing children’s behaviour in a classroom setting.</w:t>
      </w:r>
    </w:p>
    <w:p w:rsidR="00047980" w:rsidRPr="007921FE" w:rsidRDefault="00047980" w:rsidP="007921FE">
      <w:pPr>
        <w:spacing w:after="0"/>
        <w:jc w:val="both"/>
        <w:rPr>
          <w:sz w:val="20"/>
          <w:szCs w:val="20"/>
        </w:rPr>
      </w:pPr>
    </w:p>
    <w:p w:rsidR="00047980" w:rsidRDefault="00047980" w:rsidP="00D27129">
      <w:pPr>
        <w:spacing w:after="0"/>
        <w:jc w:val="both"/>
        <w:rPr>
          <w:sz w:val="20"/>
          <w:szCs w:val="20"/>
        </w:rPr>
      </w:pPr>
      <w:r w:rsidRPr="007921FE">
        <w:rPr>
          <w:sz w:val="20"/>
          <w:szCs w:val="20"/>
        </w:rPr>
        <w:t>These skills require an understanding of how children’s behaviour and d</w:t>
      </w:r>
      <w:smartTag w:uri="urn:schemas-microsoft-com:office:smarttags" w:element="PersonName">
        <w:r w:rsidRPr="007921FE">
          <w:rPr>
            <w:sz w:val="20"/>
            <w:szCs w:val="20"/>
          </w:rPr>
          <w:t>eve</w:t>
        </w:r>
      </w:smartTag>
      <w:r w:rsidRPr="007921FE">
        <w:rPr>
          <w:sz w:val="20"/>
          <w:szCs w:val="20"/>
        </w:rPr>
        <w:t>lopment are shaped as a reaction to rewards, punishments, stimuli, and reinforcement</w:t>
      </w:r>
      <w:r>
        <w:rPr>
          <w:sz w:val="20"/>
          <w:szCs w:val="20"/>
        </w:rPr>
        <w:t xml:space="preserve">.  The workshops identify skills, which influence the attitude and behaviour of children and provide strategies, which help </w:t>
      </w:r>
      <w:r w:rsidRPr="007921FE">
        <w:rPr>
          <w:sz w:val="20"/>
          <w:szCs w:val="20"/>
        </w:rPr>
        <w:t>create positive classroom environment.</w:t>
      </w:r>
    </w:p>
    <w:p w:rsidR="00047980" w:rsidRDefault="00047980" w:rsidP="00D27129">
      <w:pPr>
        <w:spacing w:after="0"/>
        <w:jc w:val="both"/>
        <w:rPr>
          <w:sz w:val="20"/>
          <w:szCs w:val="20"/>
        </w:rPr>
      </w:pPr>
    </w:p>
    <w:p w:rsidR="00047980" w:rsidRDefault="00047980" w:rsidP="00F05967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Spread over 3 days the </w:t>
      </w:r>
      <w:r w:rsidRPr="001324DD">
        <w:rPr>
          <w:sz w:val="20"/>
          <w:szCs w:val="20"/>
        </w:rPr>
        <w:t>workshop</w:t>
      </w:r>
      <w:r>
        <w:rPr>
          <w:sz w:val="20"/>
          <w:szCs w:val="20"/>
        </w:rPr>
        <w:t>s</w:t>
      </w:r>
      <w:r w:rsidRPr="001324DD">
        <w:rPr>
          <w:sz w:val="20"/>
          <w:szCs w:val="20"/>
        </w:rPr>
        <w:t xml:space="preserve"> aims to empower participants with the </w:t>
      </w:r>
      <w:r>
        <w:rPr>
          <w:sz w:val="20"/>
          <w:szCs w:val="20"/>
        </w:rPr>
        <w:t>appreciation of children’s behaviour and associated learning styles.  Each workshop provides participants with practical leadership skills to successfully manage children’s behaviour in a group setting.</w:t>
      </w:r>
    </w:p>
    <w:p w:rsidR="00047980" w:rsidRDefault="00047980" w:rsidP="00F05967">
      <w:pPr>
        <w:spacing w:after="0"/>
        <w:jc w:val="both"/>
        <w:rPr>
          <w:sz w:val="20"/>
          <w:szCs w:val="20"/>
        </w:rPr>
      </w:pPr>
    </w:p>
    <w:p w:rsidR="00047980" w:rsidRDefault="00047980" w:rsidP="00650AC6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Module One</w:t>
      </w:r>
    </w:p>
    <w:p w:rsidR="00047980" w:rsidRDefault="00047980" w:rsidP="00650AC6">
      <w:pPr>
        <w:spacing w:after="0"/>
        <w:jc w:val="both"/>
        <w:rPr>
          <w:sz w:val="20"/>
          <w:szCs w:val="20"/>
        </w:rPr>
      </w:pPr>
      <w:r>
        <w:rPr>
          <w:rFonts w:cs="Arial"/>
          <w:sz w:val="20"/>
          <w:szCs w:val="20"/>
        </w:rPr>
        <w:t>Aimed at Junior l</w:t>
      </w:r>
      <w:smartTag w:uri="urn:schemas-microsoft-com:office:smarttags" w:element="PersonName">
        <w:r>
          <w:rPr>
            <w:rFonts w:cs="Arial"/>
            <w:sz w:val="20"/>
            <w:szCs w:val="20"/>
          </w:rPr>
          <w:t>eve</w:t>
        </w:r>
      </w:smartTag>
      <w:r>
        <w:rPr>
          <w:rFonts w:cs="Arial"/>
          <w:sz w:val="20"/>
          <w:szCs w:val="20"/>
        </w:rPr>
        <w:t xml:space="preserve">l </w:t>
      </w:r>
      <w:r w:rsidRPr="00650AC6">
        <w:rPr>
          <w:rFonts w:cs="Arial"/>
          <w:sz w:val="20"/>
          <w:szCs w:val="20"/>
        </w:rPr>
        <w:t xml:space="preserve">staff </w:t>
      </w:r>
      <w:r>
        <w:rPr>
          <w:rFonts w:cs="Arial"/>
          <w:sz w:val="20"/>
          <w:szCs w:val="20"/>
        </w:rPr>
        <w:t xml:space="preserve">and Teachers </w:t>
      </w:r>
      <w:r w:rsidRPr="00650AC6">
        <w:rPr>
          <w:rFonts w:cs="Arial"/>
          <w:sz w:val="20"/>
          <w:szCs w:val="20"/>
        </w:rPr>
        <w:t xml:space="preserve">new to </w:t>
      </w:r>
      <w:r>
        <w:rPr>
          <w:rFonts w:cs="Arial"/>
          <w:sz w:val="20"/>
          <w:szCs w:val="20"/>
        </w:rPr>
        <w:t xml:space="preserve">the teaching fraternity </w:t>
      </w:r>
      <w:r w:rsidRPr="00650AC6">
        <w:rPr>
          <w:rFonts w:cs="Arial"/>
          <w:sz w:val="20"/>
          <w:szCs w:val="20"/>
        </w:rPr>
        <w:t xml:space="preserve">who would like to acquire </w:t>
      </w:r>
      <w:r>
        <w:rPr>
          <w:rFonts w:cs="Arial"/>
          <w:sz w:val="20"/>
          <w:szCs w:val="20"/>
        </w:rPr>
        <w:t xml:space="preserve">essential </w:t>
      </w:r>
      <w:r w:rsidRPr="00650AC6">
        <w:rPr>
          <w:rFonts w:cs="Arial"/>
          <w:sz w:val="20"/>
          <w:szCs w:val="20"/>
        </w:rPr>
        <w:t xml:space="preserve">practical strategies to enable them </w:t>
      </w:r>
      <w:r>
        <w:rPr>
          <w:rFonts w:cs="Arial"/>
          <w:sz w:val="20"/>
          <w:szCs w:val="20"/>
        </w:rPr>
        <w:t xml:space="preserve">to </w:t>
      </w:r>
      <w:r w:rsidRPr="00650AC6">
        <w:rPr>
          <w:rFonts w:cs="Arial"/>
          <w:sz w:val="20"/>
          <w:szCs w:val="20"/>
        </w:rPr>
        <w:t xml:space="preserve">manage </w:t>
      </w:r>
      <w:r>
        <w:rPr>
          <w:rFonts w:cs="Arial"/>
          <w:sz w:val="20"/>
          <w:szCs w:val="20"/>
        </w:rPr>
        <w:t xml:space="preserve">classroom </w:t>
      </w:r>
      <w:r w:rsidRPr="00650AC6">
        <w:rPr>
          <w:rFonts w:cs="Arial"/>
          <w:sz w:val="20"/>
          <w:szCs w:val="20"/>
        </w:rPr>
        <w:t xml:space="preserve">behaviour </w:t>
      </w:r>
      <w:r>
        <w:rPr>
          <w:rFonts w:cs="Arial"/>
          <w:sz w:val="20"/>
          <w:szCs w:val="20"/>
        </w:rPr>
        <w:t xml:space="preserve">much more effectively and </w:t>
      </w:r>
      <w:r>
        <w:rPr>
          <w:sz w:val="20"/>
          <w:szCs w:val="20"/>
        </w:rPr>
        <w:t>facilitate effective teaching and learning.</w:t>
      </w:r>
    </w:p>
    <w:p w:rsidR="00047980" w:rsidRDefault="00047980" w:rsidP="00F05967">
      <w:pPr>
        <w:spacing w:after="0"/>
        <w:jc w:val="both"/>
        <w:rPr>
          <w:sz w:val="20"/>
          <w:szCs w:val="20"/>
        </w:rPr>
      </w:pPr>
    </w:p>
    <w:p w:rsidR="00047980" w:rsidRPr="00211121" w:rsidRDefault="00047980" w:rsidP="00EC64D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Module Two</w:t>
      </w:r>
    </w:p>
    <w:p w:rsidR="00047980" w:rsidRDefault="00047980" w:rsidP="00F05967">
      <w:pPr>
        <w:spacing w:after="0"/>
        <w:jc w:val="both"/>
        <w:rPr>
          <w:sz w:val="20"/>
          <w:szCs w:val="20"/>
        </w:rPr>
      </w:pPr>
      <w:r>
        <w:rPr>
          <w:rFonts w:cs="Arial"/>
          <w:sz w:val="20"/>
          <w:szCs w:val="20"/>
        </w:rPr>
        <w:t>A</w:t>
      </w:r>
      <w:r w:rsidRPr="00EC64DF">
        <w:rPr>
          <w:rFonts w:cs="Arial"/>
          <w:sz w:val="20"/>
          <w:szCs w:val="20"/>
        </w:rPr>
        <w:t xml:space="preserve">imed at existing teachers </w:t>
      </w:r>
      <w:r>
        <w:rPr>
          <w:rFonts w:cs="Arial"/>
          <w:sz w:val="20"/>
          <w:szCs w:val="20"/>
        </w:rPr>
        <w:t>the workshop delivers</w:t>
      </w:r>
      <w:r w:rsidRPr="00EC64DF">
        <w:rPr>
          <w:rFonts w:cs="Arial"/>
          <w:sz w:val="20"/>
          <w:szCs w:val="20"/>
        </w:rPr>
        <w:t xml:space="preserve"> a practical tool kit of strategies to enable them </w:t>
      </w:r>
      <w:r>
        <w:rPr>
          <w:rFonts w:cs="Arial"/>
          <w:sz w:val="20"/>
          <w:szCs w:val="20"/>
        </w:rPr>
        <w:t xml:space="preserve">to </w:t>
      </w:r>
      <w:r w:rsidRPr="00EC64DF">
        <w:rPr>
          <w:rFonts w:cs="Arial"/>
          <w:sz w:val="20"/>
          <w:szCs w:val="20"/>
        </w:rPr>
        <w:t>effectively engage with their students and motivate them towards planned learning outcomes</w:t>
      </w:r>
      <w:r w:rsidRPr="00CA7B3D">
        <w:rPr>
          <w:rFonts w:ascii="Arial" w:hAnsi="Arial" w:cs="Arial"/>
        </w:rPr>
        <w:t>.</w:t>
      </w:r>
    </w:p>
    <w:p w:rsidR="00047980" w:rsidRDefault="00047980" w:rsidP="00F05967">
      <w:pPr>
        <w:spacing w:after="0"/>
        <w:jc w:val="both"/>
        <w:rPr>
          <w:sz w:val="20"/>
          <w:szCs w:val="20"/>
        </w:rPr>
      </w:pPr>
    </w:p>
    <w:p w:rsidR="00047980" w:rsidRPr="00211121" w:rsidRDefault="00047980" w:rsidP="00815871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Module Three</w:t>
      </w:r>
    </w:p>
    <w:p w:rsidR="00047980" w:rsidRPr="00191701" w:rsidRDefault="00047980" w:rsidP="00F05967">
      <w:pPr>
        <w:spacing w:after="0"/>
        <w:jc w:val="both"/>
        <w:rPr>
          <w:sz w:val="20"/>
          <w:szCs w:val="20"/>
        </w:rPr>
      </w:pPr>
      <w:r w:rsidRPr="00191701">
        <w:rPr>
          <w:rFonts w:cs="Arial"/>
          <w:sz w:val="20"/>
          <w:szCs w:val="20"/>
        </w:rPr>
        <w:t>This is a bespoke programme d</w:t>
      </w:r>
      <w:smartTag w:uri="urn:schemas-microsoft-com:office:smarttags" w:element="PersonName">
        <w:r w:rsidRPr="00191701">
          <w:rPr>
            <w:rFonts w:cs="Arial"/>
            <w:sz w:val="20"/>
            <w:szCs w:val="20"/>
          </w:rPr>
          <w:t>eve</w:t>
        </w:r>
      </w:smartTag>
      <w:r w:rsidRPr="00191701">
        <w:rPr>
          <w:rFonts w:cs="Arial"/>
          <w:sz w:val="20"/>
          <w:szCs w:val="20"/>
        </w:rPr>
        <w:t xml:space="preserve">loped to address specific challenges </w:t>
      </w:r>
      <w:r>
        <w:rPr>
          <w:rFonts w:cs="Arial"/>
          <w:sz w:val="20"/>
          <w:szCs w:val="20"/>
        </w:rPr>
        <w:t xml:space="preserve">and </w:t>
      </w:r>
      <w:r w:rsidRPr="00191701">
        <w:rPr>
          <w:rFonts w:cs="Arial"/>
          <w:sz w:val="20"/>
          <w:szCs w:val="20"/>
        </w:rPr>
        <w:t xml:space="preserve">issues faced by your teaching team.  There is </w:t>
      </w:r>
      <w:r>
        <w:rPr>
          <w:rFonts w:cs="Arial"/>
          <w:sz w:val="20"/>
          <w:szCs w:val="20"/>
        </w:rPr>
        <w:t xml:space="preserve">sufficient </w:t>
      </w:r>
      <w:r w:rsidRPr="00191701">
        <w:rPr>
          <w:rFonts w:cs="Arial"/>
          <w:sz w:val="20"/>
          <w:szCs w:val="20"/>
        </w:rPr>
        <w:t>opportun</w:t>
      </w:r>
      <w:r>
        <w:rPr>
          <w:rFonts w:cs="Arial"/>
          <w:sz w:val="20"/>
          <w:szCs w:val="20"/>
        </w:rPr>
        <w:t>ity,</w:t>
      </w:r>
      <w:r w:rsidRPr="00191701">
        <w:rPr>
          <w:rFonts w:cs="Arial"/>
          <w:sz w:val="20"/>
          <w:szCs w:val="20"/>
        </w:rPr>
        <w:t xml:space="preserve"> in this module, for particular members of staff to have a </w:t>
      </w:r>
      <w:r>
        <w:rPr>
          <w:rFonts w:cs="Arial"/>
          <w:sz w:val="20"/>
          <w:szCs w:val="20"/>
        </w:rPr>
        <w:t xml:space="preserve">one-to-one </w:t>
      </w:r>
      <w:r w:rsidRPr="00191701">
        <w:rPr>
          <w:rFonts w:cs="Arial"/>
          <w:sz w:val="20"/>
          <w:szCs w:val="20"/>
        </w:rPr>
        <w:t xml:space="preserve">session with </w:t>
      </w:r>
      <w:r>
        <w:rPr>
          <w:rFonts w:cs="Arial"/>
          <w:sz w:val="20"/>
          <w:szCs w:val="20"/>
        </w:rPr>
        <w:t>the facilitator</w:t>
      </w:r>
      <w:r w:rsidRPr="00191701">
        <w:rPr>
          <w:rFonts w:cs="Arial"/>
          <w:sz w:val="20"/>
          <w:szCs w:val="20"/>
        </w:rPr>
        <w:t>.</w:t>
      </w:r>
    </w:p>
    <w:p w:rsidR="00047980" w:rsidRDefault="00047980" w:rsidP="00F05967">
      <w:pPr>
        <w:spacing w:after="0"/>
        <w:jc w:val="both"/>
        <w:rPr>
          <w:sz w:val="20"/>
          <w:szCs w:val="20"/>
        </w:rPr>
      </w:pPr>
    </w:p>
    <w:p w:rsidR="00047980" w:rsidRPr="00211121" w:rsidRDefault="00047980" w:rsidP="00F05967">
      <w:pPr>
        <w:spacing w:after="0"/>
        <w:jc w:val="both"/>
        <w:rPr>
          <w:b/>
          <w:sz w:val="24"/>
          <w:szCs w:val="24"/>
        </w:rPr>
      </w:pPr>
      <w:r w:rsidRPr="00211121">
        <w:rPr>
          <w:b/>
          <w:sz w:val="24"/>
          <w:szCs w:val="24"/>
        </w:rPr>
        <w:t>Course Objectives</w:t>
      </w:r>
    </w:p>
    <w:p w:rsidR="00047980" w:rsidRDefault="00047980" w:rsidP="00F05967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At the end of the course, participants should be able to:</w:t>
      </w:r>
    </w:p>
    <w:p w:rsidR="00047980" w:rsidRDefault="00047980" w:rsidP="00925850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Build on past training and put these all together in a ‘tool kit’ which allows them to effectively manage children’s behaviours within a classroom setting.</w:t>
      </w:r>
    </w:p>
    <w:p w:rsidR="00047980" w:rsidRPr="00A26184" w:rsidRDefault="00047980" w:rsidP="00A26184">
      <w:pPr>
        <w:spacing w:after="0"/>
        <w:rPr>
          <w:sz w:val="20"/>
          <w:szCs w:val="20"/>
        </w:rPr>
      </w:pPr>
    </w:p>
    <w:p w:rsidR="00047980" w:rsidRPr="00211121" w:rsidRDefault="00047980" w:rsidP="00F05967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Key Facilitator</w:t>
      </w:r>
    </w:p>
    <w:p w:rsidR="00047980" w:rsidRPr="002724B8" w:rsidRDefault="00047980" w:rsidP="00F05967">
      <w:pPr>
        <w:spacing w:after="0"/>
        <w:jc w:val="both"/>
        <w:rPr>
          <w:b/>
          <w:sz w:val="20"/>
          <w:szCs w:val="20"/>
        </w:rPr>
      </w:pPr>
      <w:smartTag w:uri="urn:schemas-microsoft-com:office:smarttags" w:element="PersonName">
        <w:r w:rsidRPr="002724B8">
          <w:rPr>
            <w:b/>
            <w:sz w:val="20"/>
            <w:szCs w:val="20"/>
          </w:rPr>
          <w:t>Abiola Ajayi-Obe</w:t>
        </w:r>
      </w:smartTag>
    </w:p>
    <w:p w:rsidR="00047980" w:rsidRDefault="00047980" w:rsidP="00F05967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Abiola has extensive experience in the delivery of Teacher training and adult leadership courses and a proven track record in leadership techniques behavioural management strategies &amp; team building utilising Emotional Intelligence strategies that enable individuals and organisations to achi</w:t>
      </w:r>
      <w:smartTag w:uri="urn:schemas-microsoft-com:office:smarttags" w:element="PersonName">
        <w:r>
          <w:rPr>
            <w:sz w:val="20"/>
            <w:szCs w:val="20"/>
          </w:rPr>
          <w:t>eve</w:t>
        </w:r>
      </w:smartTag>
      <w:r>
        <w:rPr>
          <w:sz w:val="20"/>
          <w:szCs w:val="20"/>
        </w:rPr>
        <w:t xml:space="preserve"> their full potential.</w:t>
      </w:r>
    </w:p>
    <w:p w:rsidR="00047980" w:rsidRDefault="00047980" w:rsidP="00F05967">
      <w:pPr>
        <w:spacing w:after="0"/>
        <w:jc w:val="both"/>
        <w:rPr>
          <w:sz w:val="20"/>
          <w:szCs w:val="20"/>
        </w:rPr>
      </w:pPr>
    </w:p>
    <w:p w:rsidR="00047980" w:rsidRDefault="00047980" w:rsidP="00D112A5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Her workshops are engaging, fun and include a wealth of valuable advice.  Packed full of role play, and discussions around real issues, which teachers have to deal with; the strategies provided promote good behaviour, enthusiasm and focus from children.</w:t>
      </w:r>
    </w:p>
    <w:p w:rsidR="00047980" w:rsidRDefault="00047980" w:rsidP="00F05967">
      <w:pPr>
        <w:spacing w:after="0"/>
        <w:jc w:val="both"/>
        <w:rPr>
          <w:sz w:val="20"/>
          <w:szCs w:val="20"/>
        </w:rPr>
      </w:pPr>
    </w:p>
    <w:p w:rsidR="00047980" w:rsidRPr="001D6585" w:rsidRDefault="00047980" w:rsidP="00F05967">
      <w:pPr>
        <w:spacing w:after="0"/>
        <w:jc w:val="both"/>
        <w:rPr>
          <w:b/>
          <w:sz w:val="24"/>
          <w:szCs w:val="24"/>
        </w:rPr>
      </w:pPr>
      <w:r w:rsidRPr="001D6585">
        <w:rPr>
          <w:b/>
          <w:sz w:val="24"/>
          <w:szCs w:val="24"/>
        </w:rPr>
        <w:t>Course Duration</w:t>
      </w:r>
    </w:p>
    <w:p w:rsidR="00047980" w:rsidRDefault="00047980" w:rsidP="007177F0">
      <w:pPr>
        <w:spacing w:after="0"/>
        <w:jc w:val="both"/>
        <w:rPr>
          <w:sz w:val="20"/>
          <w:szCs w:val="20"/>
          <w:lang w:eastAsia="en-GB"/>
        </w:rPr>
      </w:pPr>
      <w:r>
        <w:rPr>
          <w:sz w:val="20"/>
          <w:szCs w:val="20"/>
        </w:rPr>
        <w:t>This course is scheduled to run over three days.</w:t>
      </w:r>
    </w:p>
    <w:p w:rsidR="00047980" w:rsidRDefault="00047980" w:rsidP="007177F0">
      <w:pPr>
        <w:spacing w:after="0" w:line="240" w:lineRule="auto"/>
        <w:rPr>
          <w:sz w:val="20"/>
          <w:szCs w:val="20"/>
        </w:rPr>
      </w:pPr>
    </w:p>
    <w:p w:rsidR="00047980" w:rsidRPr="001D6585" w:rsidRDefault="00047980" w:rsidP="00742257">
      <w:pPr>
        <w:spacing w:after="0"/>
        <w:jc w:val="both"/>
        <w:rPr>
          <w:b/>
          <w:sz w:val="24"/>
          <w:szCs w:val="24"/>
        </w:rPr>
      </w:pPr>
      <w:r w:rsidRPr="001D6585">
        <w:rPr>
          <w:b/>
          <w:sz w:val="24"/>
          <w:szCs w:val="24"/>
        </w:rPr>
        <w:t>Course Fee</w:t>
      </w:r>
    </w:p>
    <w:p w:rsidR="00047980" w:rsidRDefault="00047980" w:rsidP="00742257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fee of £2500 plus VAT (£2875) is payable and covers course material, for up to 30 participants.  For each additional participant over 30 a fee of £49.99 is payable.  To book your place, please contact </w:t>
      </w:r>
      <w:r w:rsidRPr="007177F0">
        <w:rPr>
          <w:sz w:val="20"/>
          <w:szCs w:val="20"/>
          <w:lang w:eastAsia="en-GB"/>
        </w:rPr>
        <w:t xml:space="preserve">Clare </w:t>
      </w:r>
      <w:r>
        <w:rPr>
          <w:sz w:val="20"/>
          <w:szCs w:val="20"/>
          <w:lang w:eastAsia="en-GB"/>
        </w:rPr>
        <w:t xml:space="preserve">Lock on </w:t>
      </w:r>
      <w:r w:rsidRPr="007177F0">
        <w:rPr>
          <w:sz w:val="20"/>
          <w:szCs w:val="20"/>
          <w:lang w:eastAsia="en-GB"/>
        </w:rPr>
        <w:t>01992 878333</w:t>
      </w:r>
      <w:r w:rsidRPr="007177F0">
        <w:rPr>
          <w:sz w:val="20"/>
          <w:szCs w:val="20"/>
        </w:rPr>
        <w:t xml:space="preserve">  </w:t>
      </w:r>
    </w:p>
    <w:p w:rsidR="00047980" w:rsidRPr="008A4070" w:rsidRDefault="00047980" w:rsidP="00742257">
      <w:pPr>
        <w:spacing w:after="0"/>
        <w:jc w:val="both"/>
        <w:rPr>
          <w:sz w:val="16"/>
          <w:szCs w:val="16"/>
          <w:lang w:eastAsia="en-GB"/>
        </w:rPr>
      </w:pPr>
    </w:p>
    <w:p w:rsidR="00047980" w:rsidRPr="007177F0" w:rsidRDefault="00047980" w:rsidP="00742257">
      <w:pPr>
        <w:spacing w:after="0" w:line="240" w:lineRule="auto"/>
        <w:rPr>
          <w:sz w:val="20"/>
          <w:szCs w:val="20"/>
          <w:lang w:eastAsia="en-GB"/>
        </w:rPr>
      </w:pPr>
      <w:r w:rsidRPr="007177F0">
        <w:rPr>
          <w:sz w:val="20"/>
          <w:szCs w:val="20"/>
          <w:lang w:eastAsia="en-GB"/>
        </w:rPr>
        <w:t>The Smartz</w:t>
      </w:r>
      <w:r>
        <w:rPr>
          <w:sz w:val="20"/>
          <w:szCs w:val="20"/>
          <w:lang w:eastAsia="en-GB"/>
        </w:rPr>
        <w:t>leadership</w:t>
      </w:r>
      <w:r w:rsidRPr="007177F0">
        <w:rPr>
          <w:sz w:val="20"/>
          <w:szCs w:val="20"/>
          <w:lang w:eastAsia="en-GB"/>
        </w:rPr>
        <w:t xml:space="preserve"> Team</w:t>
      </w:r>
    </w:p>
    <w:p w:rsidR="00047980" w:rsidRPr="007177F0" w:rsidRDefault="00047980" w:rsidP="00742257">
      <w:pPr>
        <w:spacing w:after="0" w:line="240" w:lineRule="auto"/>
        <w:rPr>
          <w:sz w:val="20"/>
          <w:szCs w:val="20"/>
          <w:lang w:eastAsia="en-GB"/>
        </w:rPr>
      </w:pPr>
      <w:r w:rsidRPr="007177F0">
        <w:rPr>
          <w:sz w:val="20"/>
          <w:szCs w:val="20"/>
          <w:lang w:eastAsia="en-GB"/>
        </w:rPr>
        <w:t xml:space="preserve">web: </w:t>
      </w:r>
      <w:hyperlink r:id="rId6" w:history="1">
        <w:r w:rsidRPr="00A01069">
          <w:rPr>
            <w:rStyle w:val="Hyperlink"/>
            <w:sz w:val="20"/>
            <w:szCs w:val="20"/>
            <w:lang w:eastAsia="en-GB"/>
          </w:rPr>
          <w:t>www.smartzleadership.co.uk</w:t>
        </w:r>
      </w:hyperlink>
    </w:p>
    <w:p w:rsidR="00047980" w:rsidRPr="007177F0" w:rsidRDefault="00047980" w:rsidP="00742257">
      <w:pPr>
        <w:spacing w:after="0" w:line="240" w:lineRule="auto"/>
        <w:rPr>
          <w:sz w:val="20"/>
          <w:szCs w:val="20"/>
          <w:lang w:eastAsia="en-GB"/>
        </w:rPr>
      </w:pPr>
      <w:hyperlink r:id="rId7" w:history="1">
        <w:r w:rsidRPr="002B66D1">
          <w:rPr>
            <w:rStyle w:val="Hyperlink"/>
            <w:sz w:val="20"/>
            <w:szCs w:val="20"/>
            <w:lang w:eastAsia="en-GB"/>
          </w:rPr>
          <w:t>clare@smartchartz.eclipse.co.uk</w:t>
        </w:r>
      </w:hyperlink>
    </w:p>
    <w:p w:rsidR="00047980" w:rsidRPr="008A4070" w:rsidRDefault="00047980" w:rsidP="00742257">
      <w:pPr>
        <w:spacing w:after="0"/>
        <w:jc w:val="both"/>
        <w:rPr>
          <w:sz w:val="16"/>
          <w:szCs w:val="16"/>
        </w:rPr>
      </w:pPr>
    </w:p>
    <w:p w:rsidR="00047980" w:rsidRPr="001D6585" w:rsidRDefault="00047980" w:rsidP="00742257">
      <w:pPr>
        <w:spacing w:after="0"/>
        <w:jc w:val="both"/>
        <w:rPr>
          <w:b/>
          <w:sz w:val="24"/>
          <w:szCs w:val="24"/>
        </w:rPr>
      </w:pPr>
      <w:r w:rsidRPr="001D6585">
        <w:rPr>
          <w:b/>
          <w:sz w:val="24"/>
          <w:szCs w:val="24"/>
        </w:rPr>
        <w:t>Locatio</w:t>
      </w:r>
      <w:r>
        <w:rPr>
          <w:b/>
          <w:sz w:val="24"/>
          <w:szCs w:val="24"/>
        </w:rPr>
        <w:t xml:space="preserve">n </w:t>
      </w:r>
    </w:p>
    <w:p w:rsidR="00047980" w:rsidRDefault="00047980" w:rsidP="00742257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The training is held i</w:t>
      </w:r>
      <w:r w:rsidRPr="00247FD8">
        <w:rPr>
          <w:sz w:val="20"/>
          <w:szCs w:val="20"/>
        </w:rPr>
        <w:t>n</w:t>
      </w:r>
      <w:r>
        <w:rPr>
          <w:sz w:val="20"/>
          <w:szCs w:val="20"/>
        </w:rPr>
        <w:t>-</w:t>
      </w:r>
      <w:r w:rsidRPr="00247FD8">
        <w:rPr>
          <w:sz w:val="20"/>
          <w:szCs w:val="20"/>
        </w:rPr>
        <w:t>house at your preferred location</w:t>
      </w:r>
    </w:p>
    <w:p w:rsidR="00047980" w:rsidRDefault="00047980" w:rsidP="00742257">
      <w:pPr>
        <w:spacing w:after="0"/>
        <w:jc w:val="both"/>
        <w:rPr>
          <w:sz w:val="20"/>
          <w:szCs w:val="20"/>
        </w:rPr>
      </w:pPr>
      <w:r w:rsidRPr="001F6831">
        <w:rPr>
          <w:noProof/>
          <w:sz w:val="20"/>
          <w:szCs w:val="20"/>
          <w:lang w:val="en-US"/>
        </w:rPr>
        <w:pict>
          <v:shape id="Object 2" o:spid="_x0000_i1026" type="#_x0000_t75" style="width:147.75pt;height:33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">
            <v:imagedata r:id="rId8" o:title="" croptop="-30644f" cropbottom="-7282f" cropleft="-5314f" cropright="-5113f"/>
            <o:lock v:ext="edit" aspectratio="f"/>
          </v:shape>
        </w:pict>
      </w:r>
    </w:p>
    <w:p w:rsidR="00047980" w:rsidRPr="009342FA" w:rsidRDefault="00047980" w:rsidP="0074225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smartTag w:uri="urn:schemas-microsoft-com:office:smarttags" w:element="address">
        <w:smartTag w:uri="urn:schemas-microsoft-com:office:smarttags" w:element="Street">
          <w:r w:rsidRPr="009342FA">
            <w:rPr>
              <w:sz w:val="20"/>
              <w:szCs w:val="20"/>
            </w:rPr>
            <w:t>45 Deacons Hill Road</w:t>
          </w:r>
        </w:smartTag>
      </w:smartTag>
      <w:r w:rsidRPr="009342FA">
        <w:rPr>
          <w:sz w:val="20"/>
          <w:szCs w:val="20"/>
        </w:rPr>
        <w:t>, Elstree</w:t>
      </w:r>
    </w:p>
    <w:p w:rsidR="00047980" w:rsidRDefault="00047980" w:rsidP="00D112A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9342FA">
        <w:rPr>
          <w:sz w:val="20"/>
          <w:szCs w:val="20"/>
        </w:rPr>
        <w:t>Hertfordshire, WD6 3HZ</w:t>
      </w:r>
    </w:p>
    <w:sectPr w:rsidR="00047980" w:rsidSect="00A06153">
      <w:type w:val="continuous"/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F647F"/>
    <w:multiLevelType w:val="hybridMultilevel"/>
    <w:tmpl w:val="387C7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6C7"/>
    <w:rsid w:val="00006B87"/>
    <w:rsid w:val="00047980"/>
    <w:rsid w:val="0005398A"/>
    <w:rsid w:val="00073890"/>
    <w:rsid w:val="00091D89"/>
    <w:rsid w:val="00092615"/>
    <w:rsid w:val="000D0E26"/>
    <w:rsid w:val="000F23D2"/>
    <w:rsid w:val="00110E89"/>
    <w:rsid w:val="001324DD"/>
    <w:rsid w:val="0018391B"/>
    <w:rsid w:val="00191701"/>
    <w:rsid w:val="00197E2F"/>
    <w:rsid w:val="001D6585"/>
    <w:rsid w:val="001E091F"/>
    <w:rsid w:val="001F3A8B"/>
    <w:rsid w:val="001F6831"/>
    <w:rsid w:val="00211121"/>
    <w:rsid w:val="00247FD8"/>
    <w:rsid w:val="002724B8"/>
    <w:rsid w:val="00275070"/>
    <w:rsid w:val="00287ACE"/>
    <w:rsid w:val="00294C30"/>
    <w:rsid w:val="002B66D1"/>
    <w:rsid w:val="002C4E1E"/>
    <w:rsid w:val="002F282C"/>
    <w:rsid w:val="002F7AC4"/>
    <w:rsid w:val="00326370"/>
    <w:rsid w:val="003407E7"/>
    <w:rsid w:val="003B571D"/>
    <w:rsid w:val="003D19D5"/>
    <w:rsid w:val="003E7737"/>
    <w:rsid w:val="004027A2"/>
    <w:rsid w:val="00440DE1"/>
    <w:rsid w:val="00451922"/>
    <w:rsid w:val="00452948"/>
    <w:rsid w:val="00476583"/>
    <w:rsid w:val="004800C3"/>
    <w:rsid w:val="004B507C"/>
    <w:rsid w:val="004E534E"/>
    <w:rsid w:val="004E5DB9"/>
    <w:rsid w:val="005155AE"/>
    <w:rsid w:val="005172B0"/>
    <w:rsid w:val="00526C90"/>
    <w:rsid w:val="00560036"/>
    <w:rsid w:val="0058209A"/>
    <w:rsid w:val="00583D03"/>
    <w:rsid w:val="00594DE2"/>
    <w:rsid w:val="005D7F36"/>
    <w:rsid w:val="00650AC6"/>
    <w:rsid w:val="00683DEE"/>
    <w:rsid w:val="006874DB"/>
    <w:rsid w:val="00691B9B"/>
    <w:rsid w:val="006965C2"/>
    <w:rsid w:val="006A1D4D"/>
    <w:rsid w:val="006D4B4B"/>
    <w:rsid w:val="006E579B"/>
    <w:rsid w:val="007177F0"/>
    <w:rsid w:val="00721AA4"/>
    <w:rsid w:val="0072600B"/>
    <w:rsid w:val="00742257"/>
    <w:rsid w:val="007478B2"/>
    <w:rsid w:val="007921FE"/>
    <w:rsid w:val="008060C2"/>
    <w:rsid w:val="00806F34"/>
    <w:rsid w:val="00815871"/>
    <w:rsid w:val="00855EA6"/>
    <w:rsid w:val="00876D7B"/>
    <w:rsid w:val="00876E75"/>
    <w:rsid w:val="008A4070"/>
    <w:rsid w:val="008C1E79"/>
    <w:rsid w:val="008F7290"/>
    <w:rsid w:val="00924C45"/>
    <w:rsid w:val="00925850"/>
    <w:rsid w:val="009342FA"/>
    <w:rsid w:val="009346C5"/>
    <w:rsid w:val="009414BB"/>
    <w:rsid w:val="009419E8"/>
    <w:rsid w:val="0094376E"/>
    <w:rsid w:val="009469DE"/>
    <w:rsid w:val="009E6AD0"/>
    <w:rsid w:val="009F0762"/>
    <w:rsid w:val="00A01069"/>
    <w:rsid w:val="00A06153"/>
    <w:rsid w:val="00A26184"/>
    <w:rsid w:val="00A90197"/>
    <w:rsid w:val="00AC436D"/>
    <w:rsid w:val="00AF609C"/>
    <w:rsid w:val="00B2055E"/>
    <w:rsid w:val="00B62FCD"/>
    <w:rsid w:val="00B847F9"/>
    <w:rsid w:val="00BD4F46"/>
    <w:rsid w:val="00BF659D"/>
    <w:rsid w:val="00C022EC"/>
    <w:rsid w:val="00C12193"/>
    <w:rsid w:val="00C342BE"/>
    <w:rsid w:val="00C5093C"/>
    <w:rsid w:val="00C672CA"/>
    <w:rsid w:val="00C84299"/>
    <w:rsid w:val="00CA7B3D"/>
    <w:rsid w:val="00D112A5"/>
    <w:rsid w:val="00D16D59"/>
    <w:rsid w:val="00D16DA0"/>
    <w:rsid w:val="00D27129"/>
    <w:rsid w:val="00D67F92"/>
    <w:rsid w:val="00E94D47"/>
    <w:rsid w:val="00EB00C2"/>
    <w:rsid w:val="00EB4580"/>
    <w:rsid w:val="00EC64DF"/>
    <w:rsid w:val="00EE77C2"/>
    <w:rsid w:val="00EF185A"/>
    <w:rsid w:val="00F04266"/>
    <w:rsid w:val="00F05967"/>
    <w:rsid w:val="00F15B5D"/>
    <w:rsid w:val="00F536C7"/>
    <w:rsid w:val="00F53FF2"/>
    <w:rsid w:val="00F868F9"/>
    <w:rsid w:val="00F92BC8"/>
    <w:rsid w:val="00FB0974"/>
    <w:rsid w:val="00FB2532"/>
    <w:rsid w:val="00FC3A1E"/>
    <w:rsid w:val="00FC5148"/>
    <w:rsid w:val="00FD3786"/>
    <w:rsid w:val="00FE3AA4"/>
    <w:rsid w:val="00FF3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D47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536C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5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36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1112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177F0"/>
    <w:rPr>
      <w:rFonts w:cs="Times New Roman"/>
      <w:color w:val="0000FF"/>
      <w:u w:val="single"/>
    </w:rPr>
  </w:style>
  <w:style w:type="character" w:customStyle="1" w:styleId="summaryabstract1">
    <w:name w:val="summaryabstract1"/>
    <w:basedOn w:val="DefaultParagraphFont"/>
    <w:uiPriority w:val="99"/>
    <w:rsid w:val="00476583"/>
    <w:rPr>
      <w:rFonts w:cs="Times New Roman"/>
      <w:color w:val="000000"/>
      <w:sz w:val="18"/>
      <w:szCs w:val="1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90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0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0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0657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90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06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clare@smartchartz.eclipse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martzleadership.co.u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1105</TotalTime>
  <Pages>1</Pages>
  <Words>470</Words>
  <Characters>2679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Abiola Ajayi-Obe</cp:lastModifiedBy>
  <cp:revision>79</cp:revision>
  <cp:lastPrinted>2009-05-06T14:26:00Z</cp:lastPrinted>
  <dcterms:created xsi:type="dcterms:W3CDTF">2009-04-22T08:19:00Z</dcterms:created>
  <dcterms:modified xsi:type="dcterms:W3CDTF">2009-05-06T17:37:00Z</dcterms:modified>
</cp:coreProperties>
</file>